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C0A2EDF" w14:textId="1364EFC2" w:rsidR="00B76821" w:rsidRDefault="00843C23" w:rsidP="00843C23">
      <w:pPr>
        <w:ind w:left="637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All’Ufficio Scolastico Regionale</w:t>
      </w:r>
    </w:p>
    <w:p w14:paraId="3DEF6790" w14:textId="3B4FF24C" w:rsidR="00843C23" w:rsidRDefault="00843C23" w:rsidP="00843C23">
      <w:pPr>
        <w:ind w:left="637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Ambito territoriale di Savona</w:t>
      </w:r>
    </w:p>
    <w:p w14:paraId="3C30E5BA" w14:textId="77777777" w:rsidR="00843C23" w:rsidRDefault="00843C23" w:rsidP="00B76821">
      <w:pPr>
        <w:rPr>
          <w:rFonts w:ascii="Times New Roman" w:hAnsi="Times New Roman" w:cs="Times New Roman"/>
          <w:b/>
          <w:sz w:val="22"/>
          <w:szCs w:val="22"/>
        </w:rPr>
      </w:pPr>
    </w:p>
    <w:p w14:paraId="631C45E5" w14:textId="77777777" w:rsidR="00843C23" w:rsidRDefault="00843C23" w:rsidP="000843CD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839DF1F" w14:textId="77777777" w:rsidR="00843C23" w:rsidRDefault="00843C23" w:rsidP="000843CD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3EAFC71" w14:textId="4EB24625" w:rsidR="00665A79" w:rsidRPr="000843CD" w:rsidRDefault="00665A79" w:rsidP="000843CD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843CD">
        <w:rPr>
          <w:rFonts w:ascii="Times New Roman" w:hAnsi="Times New Roman" w:cs="Times New Roman"/>
          <w:b/>
          <w:sz w:val="22"/>
          <w:szCs w:val="22"/>
        </w:rPr>
        <w:t>DELEGA PERSONALE ATA</w:t>
      </w:r>
    </w:p>
    <w:p w14:paraId="3005DA72" w14:textId="77777777" w:rsidR="00665A79" w:rsidRDefault="00665A79" w:rsidP="00B76821">
      <w:pPr>
        <w:rPr>
          <w:rFonts w:ascii="Times New Roman" w:hAnsi="Times New Roman" w:cs="Times New Roman"/>
          <w:bCs/>
          <w:sz w:val="22"/>
          <w:szCs w:val="22"/>
        </w:rPr>
      </w:pPr>
    </w:p>
    <w:p w14:paraId="74B38067" w14:textId="77777777" w:rsid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Il/la sottoscritto/a .........................................................................................................................</w:t>
      </w:r>
      <w:r w:rsidR="000843CD">
        <w:rPr>
          <w:rFonts w:ascii="Times New Roman" w:hAnsi="Times New Roman" w:cs="Times New Roman"/>
          <w:bCs/>
        </w:rPr>
        <w:t>..</w:t>
      </w:r>
      <w:r w:rsidRPr="000843CD">
        <w:rPr>
          <w:rFonts w:ascii="Times New Roman" w:hAnsi="Times New Roman" w:cs="Times New Roman"/>
          <w:bCs/>
        </w:rPr>
        <w:t xml:space="preserve"> nato/a </w:t>
      </w:r>
      <w:proofErr w:type="spellStart"/>
      <w:r w:rsidRPr="000843CD">
        <w:rPr>
          <w:rFonts w:ascii="Times New Roman" w:hAnsi="Times New Roman" w:cs="Times New Roman"/>
          <w:bCs/>
        </w:rPr>
        <w:t>a</w:t>
      </w:r>
      <w:proofErr w:type="spellEnd"/>
      <w:r w:rsidRPr="000843CD">
        <w:rPr>
          <w:rFonts w:ascii="Times New Roman" w:hAnsi="Times New Roman" w:cs="Times New Roman"/>
          <w:bCs/>
        </w:rPr>
        <w:t xml:space="preserve"> .................................................................................... (prov. </w:t>
      </w:r>
      <w:proofErr w:type="gramStart"/>
      <w:r w:rsidRPr="000843CD">
        <w:rPr>
          <w:rFonts w:ascii="Times New Roman" w:hAnsi="Times New Roman" w:cs="Times New Roman"/>
          <w:bCs/>
        </w:rPr>
        <w:t>................. )</w:t>
      </w:r>
      <w:proofErr w:type="gramEnd"/>
      <w:r w:rsidRPr="000843CD">
        <w:rPr>
          <w:rFonts w:ascii="Times New Roman" w:hAnsi="Times New Roman" w:cs="Times New Roman"/>
          <w:bCs/>
        </w:rPr>
        <w:t xml:space="preserve"> il </w:t>
      </w:r>
      <w:r w:rsidR="000843CD">
        <w:rPr>
          <w:rFonts w:ascii="Times New Roman" w:hAnsi="Times New Roman" w:cs="Times New Roman"/>
          <w:bCs/>
        </w:rPr>
        <w:t>…………….</w:t>
      </w:r>
      <w:r w:rsidRPr="000843CD">
        <w:rPr>
          <w:rFonts w:ascii="Times New Roman" w:hAnsi="Times New Roman" w:cs="Times New Roman"/>
          <w:bCs/>
        </w:rPr>
        <w:t xml:space="preserve"> residente in ............................................................. via .................................................... n</w:t>
      </w:r>
      <w:proofErr w:type="gramStart"/>
      <w:r w:rsidR="000843CD">
        <w:rPr>
          <w:rFonts w:ascii="Times New Roman" w:hAnsi="Times New Roman" w:cs="Times New Roman"/>
          <w:bCs/>
        </w:rPr>
        <w:t>…….</w:t>
      </w:r>
      <w:proofErr w:type="gramEnd"/>
      <w:r w:rsidR="000843CD">
        <w:rPr>
          <w:rFonts w:ascii="Times New Roman" w:hAnsi="Times New Roman" w:cs="Times New Roman"/>
          <w:bCs/>
        </w:rPr>
        <w:t>.</w:t>
      </w:r>
    </w:p>
    <w:p w14:paraId="003629A0" w14:textId="0D07862F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tel. .............................................................</w:t>
      </w:r>
    </w:p>
    <w:p w14:paraId="27F415E4" w14:textId="69FBFDB6" w:rsidR="00BD7E54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aspirante al conferimento di supplenze su posti di:</w:t>
      </w:r>
    </w:p>
    <w:p w14:paraId="768D70C9" w14:textId="6DB6E712" w:rsidR="00665A79" w:rsidRPr="000843CD" w:rsidRDefault="00665A79" w:rsidP="000843CD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ASSISTENTE AMMINISTRAVO</w:t>
      </w:r>
    </w:p>
    <w:p w14:paraId="472239CB" w14:textId="1268EEE8" w:rsidR="00665A79" w:rsidRPr="000843CD" w:rsidRDefault="00665A79" w:rsidP="000843CD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ASSISTENTE TECNICO</w:t>
      </w:r>
    </w:p>
    <w:p w14:paraId="0492A402" w14:textId="690054E5" w:rsidR="00665A79" w:rsidRPr="000843CD" w:rsidRDefault="00665A79" w:rsidP="000843CD">
      <w:pPr>
        <w:pStyle w:val="Paragrafoelenco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COLLABORATORE SCOLASTICO</w:t>
      </w:r>
    </w:p>
    <w:p w14:paraId="66E628F7" w14:textId="77777777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 xml:space="preserve">con la presente delega </w:t>
      </w:r>
    </w:p>
    <w:p w14:paraId="455B5C1F" w14:textId="75BDBF41" w:rsidR="00665A79" w:rsidRPr="000843CD" w:rsidRDefault="00665A79" w:rsidP="000843CD">
      <w:pPr>
        <w:pStyle w:val="Paragrafoelenco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il Direttore dell</w:t>
      </w:r>
      <w:r w:rsidR="0034606C">
        <w:rPr>
          <w:rFonts w:ascii="Times New Roman" w:hAnsi="Times New Roman" w:cs="Times New Roman"/>
          <w:bCs/>
          <w:szCs w:val="24"/>
        </w:rPr>
        <w:t>’</w:t>
      </w:r>
      <w:r w:rsidRPr="000843CD">
        <w:rPr>
          <w:rFonts w:ascii="Times New Roman" w:hAnsi="Times New Roman" w:cs="Times New Roman"/>
          <w:bCs/>
          <w:szCs w:val="24"/>
        </w:rPr>
        <w:t>USP di Savona Dott. Nadia DALMASSO</w:t>
      </w:r>
    </w:p>
    <w:p w14:paraId="172BFC41" w14:textId="77777777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 xml:space="preserve"> oppure </w:t>
      </w:r>
    </w:p>
    <w:p w14:paraId="5BE8FD40" w14:textId="2551ECA0" w:rsidR="00665A79" w:rsidRPr="000843CD" w:rsidRDefault="00665A79" w:rsidP="000843CD">
      <w:pPr>
        <w:pStyle w:val="Paragrafoelenco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il/la sig./</w:t>
      </w:r>
      <w:proofErr w:type="spellStart"/>
      <w:r w:rsidRPr="000843CD">
        <w:rPr>
          <w:rFonts w:ascii="Times New Roman" w:hAnsi="Times New Roman" w:cs="Times New Roman"/>
          <w:bCs/>
          <w:szCs w:val="24"/>
        </w:rPr>
        <w:t>ra</w:t>
      </w:r>
      <w:proofErr w:type="spellEnd"/>
      <w:r w:rsidRPr="000843CD">
        <w:rPr>
          <w:rFonts w:ascii="Times New Roman" w:hAnsi="Times New Roman" w:cs="Times New Roman"/>
          <w:bCs/>
          <w:szCs w:val="24"/>
        </w:rPr>
        <w:t xml:space="preserve"> ………………………………………………………………………………………………</w:t>
      </w:r>
    </w:p>
    <w:p w14:paraId="6EC07F42" w14:textId="368CBA3F" w:rsidR="00665A79" w:rsidRPr="000843CD" w:rsidRDefault="00665A79" w:rsidP="0034606C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a rappresentarlo/a nella scelta della sede per l'anno scolastico 2024/2025 impegnandosi, di conseguenza, ad accettare, incondizionatamente, la scelta operata dal designato in virtù della presente delega.</w:t>
      </w:r>
    </w:p>
    <w:p w14:paraId="418377F1" w14:textId="77777777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</w:p>
    <w:p w14:paraId="063EB38D" w14:textId="62CF797F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PREFERENZA SEDI</w:t>
      </w:r>
    </w:p>
    <w:p w14:paraId="3DA0D5DE" w14:textId="50A6A87A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24C11D51" w14:textId="249A40B7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44BE9A4A" w14:textId="4CB171A4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6527EEF8" w14:textId="4E616D27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5D147460" w14:textId="0AA56370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7050F4FA" w14:textId="05E4733E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4098AF07" w14:textId="2825C3CD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73B18987" w14:textId="4BD564BE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6EE3DA08" w14:textId="54869B9F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264048A6" w14:textId="4B0D115B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lastRenderedPageBreak/>
        <w:t>………………………………………………………………………………………………</w:t>
      </w:r>
    </w:p>
    <w:p w14:paraId="686D8669" w14:textId="4F5FADCB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1D3D0DF1" w14:textId="332D5F23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</w:t>
      </w:r>
    </w:p>
    <w:p w14:paraId="5E8568D9" w14:textId="6EA78ED0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5012846A" w14:textId="2D1EBE3F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1DEFDFA1" w14:textId="0F7533F5" w:rsidR="00665A79" w:rsidRPr="000843CD" w:rsidRDefault="00665A79" w:rsidP="000843CD">
      <w:pPr>
        <w:pStyle w:val="Paragrafoelenco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Cs/>
          <w:szCs w:val="24"/>
        </w:rPr>
      </w:pPr>
      <w:r w:rsidRPr="000843CD">
        <w:rPr>
          <w:rFonts w:ascii="Times New Roman" w:hAnsi="Times New Roman" w:cs="Times New Roman"/>
          <w:bCs/>
          <w:szCs w:val="24"/>
        </w:rPr>
        <w:t>………………………………………………………………………………………………</w:t>
      </w:r>
    </w:p>
    <w:p w14:paraId="2246309A" w14:textId="77777777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</w:p>
    <w:p w14:paraId="52F5479A" w14:textId="48B567F5" w:rsidR="00665A79" w:rsidRPr="000843CD" w:rsidRDefault="00665A79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Nel caso in cui nessuna delle sedi sopra indicate dovesse essere disponibile, si impegna altresì ad accettare la scelta fatta dal delegato sig./</w:t>
      </w:r>
      <w:proofErr w:type="spellStart"/>
      <w:r w:rsidRPr="000843CD">
        <w:rPr>
          <w:rFonts w:ascii="Times New Roman" w:hAnsi="Times New Roman" w:cs="Times New Roman"/>
          <w:bCs/>
        </w:rPr>
        <w:t>ra</w:t>
      </w:r>
      <w:proofErr w:type="spellEnd"/>
      <w:r w:rsidRPr="000843CD">
        <w:rPr>
          <w:rFonts w:ascii="Times New Roman" w:hAnsi="Times New Roman" w:cs="Times New Roman"/>
          <w:bCs/>
        </w:rPr>
        <w:t>……………………………………………</w:t>
      </w:r>
      <w:proofErr w:type="gramStart"/>
      <w:r w:rsidRPr="000843CD">
        <w:rPr>
          <w:rFonts w:ascii="Times New Roman" w:hAnsi="Times New Roman" w:cs="Times New Roman"/>
          <w:bCs/>
        </w:rPr>
        <w:t>…….</w:t>
      </w:r>
      <w:proofErr w:type="gramEnd"/>
      <w:r w:rsidRPr="000843CD">
        <w:rPr>
          <w:rFonts w:ascii="Times New Roman" w:hAnsi="Times New Roman" w:cs="Times New Roman"/>
          <w:bCs/>
        </w:rPr>
        <w:t xml:space="preserve">. in base alle </w:t>
      </w:r>
      <w:r w:rsidR="000843CD" w:rsidRPr="000843CD">
        <w:rPr>
          <w:rFonts w:ascii="Times New Roman" w:hAnsi="Times New Roman" w:cs="Times New Roman"/>
          <w:bCs/>
        </w:rPr>
        <w:t>rimanenz</w:t>
      </w:r>
      <w:r w:rsidR="000843CD">
        <w:rPr>
          <w:rFonts w:ascii="Times New Roman" w:hAnsi="Times New Roman" w:cs="Times New Roman"/>
          <w:bCs/>
        </w:rPr>
        <w:t>e</w:t>
      </w:r>
      <w:r w:rsidR="000843CD" w:rsidRPr="000843CD">
        <w:rPr>
          <w:rFonts w:ascii="Times New Roman" w:hAnsi="Times New Roman" w:cs="Times New Roman"/>
          <w:bCs/>
        </w:rPr>
        <w:t>.</w:t>
      </w:r>
    </w:p>
    <w:p w14:paraId="57DC85AA" w14:textId="77777777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</w:p>
    <w:p w14:paraId="5B004116" w14:textId="0B749AE7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 xml:space="preserve">Data ............................                                        firma………………………………………… </w:t>
      </w:r>
    </w:p>
    <w:p w14:paraId="796A4385" w14:textId="77777777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</w:p>
    <w:p w14:paraId="1CFAC061" w14:textId="77777777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</w:p>
    <w:p w14:paraId="31496A21" w14:textId="0B5F2205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estremi del documento di riconoscimento del delegante</w:t>
      </w:r>
      <w:r w:rsidR="0034606C">
        <w:rPr>
          <w:rFonts w:ascii="Times New Roman" w:hAnsi="Times New Roman" w:cs="Times New Roman"/>
          <w:bCs/>
        </w:rPr>
        <w:t>:</w:t>
      </w:r>
    </w:p>
    <w:p w14:paraId="0D7BB995" w14:textId="5BA8CD24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estremi del documento di riconoscimento del delegato</w:t>
      </w:r>
      <w:r w:rsidR="0034606C">
        <w:rPr>
          <w:rFonts w:ascii="Times New Roman" w:hAnsi="Times New Roman" w:cs="Times New Roman"/>
          <w:bCs/>
        </w:rPr>
        <w:t>:</w:t>
      </w:r>
    </w:p>
    <w:p w14:paraId="2B89895C" w14:textId="77777777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</w:p>
    <w:p w14:paraId="5409F2B3" w14:textId="270DD116" w:rsidR="000843CD" w:rsidRPr="000843CD" w:rsidRDefault="000843CD" w:rsidP="000843CD">
      <w:pPr>
        <w:spacing w:line="360" w:lineRule="auto"/>
        <w:rPr>
          <w:rFonts w:ascii="Times New Roman" w:hAnsi="Times New Roman" w:cs="Times New Roman"/>
          <w:bCs/>
        </w:rPr>
      </w:pPr>
      <w:r w:rsidRPr="000843CD">
        <w:rPr>
          <w:rFonts w:ascii="Times New Roman" w:hAnsi="Times New Roman" w:cs="Times New Roman"/>
          <w:bCs/>
        </w:rPr>
        <w:t>Si allegano alla presente fotocopie dei documenti di riconoscimento.</w:t>
      </w:r>
    </w:p>
    <w:p w14:paraId="7EF7772E" w14:textId="77777777" w:rsidR="000843CD" w:rsidRPr="00665A79" w:rsidRDefault="000843CD" w:rsidP="000843CD">
      <w:pPr>
        <w:spacing w:line="360" w:lineRule="auto"/>
        <w:rPr>
          <w:rFonts w:ascii="Times New Roman" w:hAnsi="Times New Roman" w:cs="Times New Roman"/>
          <w:bCs/>
          <w:sz w:val="22"/>
          <w:szCs w:val="22"/>
        </w:rPr>
      </w:pPr>
    </w:p>
    <w:sectPr w:rsidR="000843CD" w:rsidRPr="00665A79" w:rsidSect="00D35272">
      <w:headerReference w:type="default" r:id="rId8"/>
      <w:footerReference w:type="default" r:id="rId9"/>
      <w:pgSz w:w="11906" w:h="16838" w:code="9"/>
      <w:pgMar w:top="1417" w:right="1274" w:bottom="1134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36F26" w14:textId="77777777" w:rsidR="00893219" w:rsidRDefault="00893219">
      <w:r>
        <w:separator/>
      </w:r>
    </w:p>
  </w:endnote>
  <w:endnote w:type="continuationSeparator" w:id="0">
    <w:p w14:paraId="659175F4" w14:textId="77777777" w:rsidR="00893219" w:rsidRDefault="00893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Sylfaen"/>
    <w:charset w:val="00"/>
    <w:family w:val="swiss"/>
    <w:pitch w:val="variable"/>
    <w:sig w:usb0="00000000" w:usb1="D200FDFF" w:usb2="00046029" w:usb3="00000000" w:csb0="000001FF" w:csb1="00000000"/>
  </w:font>
  <w:font w:name="MS Sans Serif">
    <w:altName w:val="MS Mincho"/>
    <w:charset w:val="80"/>
    <w:family w:val="auto"/>
    <w:pitch w:val="default"/>
  </w:font>
  <w:font w:name="Albany">
    <w:altName w:val="MS Mincho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0" w:type="auto"/>
      <w:tblBorders>
        <w:insideV w:val="none" w:sz="0" w:space="0" w:color="auto"/>
      </w:tblBorders>
      <w:tblLook w:val="04A0" w:firstRow="1" w:lastRow="0" w:firstColumn="1" w:lastColumn="0" w:noHBand="0" w:noVBand="1"/>
    </w:tblPr>
    <w:tblGrid>
      <w:gridCol w:w="4702"/>
      <w:gridCol w:w="4786"/>
    </w:tblGrid>
    <w:tr w:rsidR="00E13B59" w:rsidRPr="00C725FF" w14:paraId="2236DCE6" w14:textId="77777777" w:rsidTr="00A35144">
      <w:tc>
        <w:tcPr>
          <w:tcW w:w="4819" w:type="dxa"/>
        </w:tcPr>
        <w:p w14:paraId="55A37B53" w14:textId="64C5D3DC" w:rsidR="00A35144" w:rsidRPr="00C725FF" w:rsidRDefault="00A35144">
          <w:pPr>
            <w:pStyle w:val="Pidipagina"/>
            <w:tabs>
              <w:tab w:val="clear" w:pos="4819"/>
              <w:tab w:val="clear" w:pos="9638"/>
            </w:tabs>
            <w:rPr>
              <w:rFonts w:ascii="Calibri" w:hAnsi="Calibri" w:cs="Calibri"/>
              <w:kern w:val="20"/>
              <w:sz w:val="18"/>
              <w:szCs w:val="18"/>
            </w:rPr>
          </w:pPr>
          <w:r w:rsidRPr="00C725FF">
            <w:rPr>
              <w:rFonts w:ascii="Calibri" w:hAnsi="Calibri" w:cs="Calibri"/>
              <w:kern w:val="20"/>
              <w:sz w:val="18"/>
              <w:szCs w:val="18"/>
            </w:rPr>
            <w:t xml:space="preserve">Dirigente: </w:t>
          </w:r>
          <w:r w:rsidR="009D01D1">
            <w:rPr>
              <w:rFonts w:ascii="Calibri" w:hAnsi="Calibri" w:cs="Calibri"/>
              <w:kern w:val="20"/>
              <w:sz w:val="18"/>
              <w:szCs w:val="18"/>
            </w:rPr>
            <w:t>Nadia Dalmasso</w:t>
          </w:r>
        </w:p>
      </w:tc>
      <w:tc>
        <w:tcPr>
          <w:tcW w:w="4928" w:type="dxa"/>
        </w:tcPr>
        <w:p w14:paraId="69C769E8" w14:textId="6AC41CEA" w:rsidR="00A35144" w:rsidRPr="00C725FF" w:rsidRDefault="00A35144" w:rsidP="00CE5304">
          <w:pPr>
            <w:pStyle w:val="Pidipagina"/>
            <w:tabs>
              <w:tab w:val="clear" w:pos="4819"/>
              <w:tab w:val="clear" w:pos="9638"/>
            </w:tabs>
            <w:jc w:val="right"/>
            <w:rPr>
              <w:rFonts w:ascii="Calibri" w:hAnsi="Calibri" w:cs="Calibri"/>
              <w:kern w:val="20"/>
              <w:sz w:val="18"/>
              <w:szCs w:val="18"/>
            </w:rPr>
          </w:pPr>
        </w:p>
      </w:tc>
    </w:tr>
  </w:tbl>
  <w:p w14:paraId="651D3E5B" w14:textId="77777777" w:rsidR="00FA3A91" w:rsidRPr="00C725FF" w:rsidRDefault="00FA3A91" w:rsidP="00510051">
    <w:pPr>
      <w:pStyle w:val="Pidipagina"/>
      <w:tabs>
        <w:tab w:val="left" w:pos="7371"/>
      </w:tabs>
      <w:jc w:val="center"/>
      <w:rPr>
        <w:rFonts w:ascii="Calibri" w:hAnsi="Calibri" w:cs="Calibri"/>
        <w:kern w:val="20"/>
        <w:sz w:val="18"/>
        <w:szCs w:val="18"/>
      </w:rPr>
    </w:pPr>
  </w:p>
  <w:p w14:paraId="5E72AAA8" w14:textId="7D961214" w:rsidR="00510051" w:rsidRPr="00C725FF" w:rsidRDefault="00510051" w:rsidP="00510051">
    <w:pPr>
      <w:pStyle w:val="Pidipagina"/>
      <w:tabs>
        <w:tab w:val="left" w:pos="7371"/>
      </w:tabs>
      <w:jc w:val="center"/>
      <w:rPr>
        <w:rFonts w:ascii="Calibri" w:hAnsi="Calibri" w:cs="Calibri"/>
        <w:kern w:val="20"/>
        <w:sz w:val="18"/>
        <w:szCs w:val="18"/>
      </w:rPr>
    </w:pPr>
    <w:r w:rsidRPr="00C725FF">
      <w:rPr>
        <w:rFonts w:ascii="Calibri" w:hAnsi="Calibri" w:cs="Calibri"/>
        <w:kern w:val="20"/>
        <w:sz w:val="18"/>
        <w:szCs w:val="18"/>
      </w:rPr>
      <w:t xml:space="preserve">Via </w:t>
    </w:r>
    <w:r w:rsidR="009D01D1">
      <w:rPr>
        <w:rFonts w:ascii="Calibri" w:hAnsi="Calibri" w:cs="Calibri"/>
        <w:kern w:val="20"/>
        <w:sz w:val="18"/>
        <w:szCs w:val="18"/>
      </w:rPr>
      <w:t>Sormano</w:t>
    </w:r>
    <w:r w:rsidRPr="00C725FF">
      <w:rPr>
        <w:rFonts w:ascii="Calibri" w:hAnsi="Calibri" w:cs="Calibri"/>
        <w:kern w:val="20"/>
        <w:sz w:val="18"/>
        <w:szCs w:val="18"/>
      </w:rPr>
      <w:t xml:space="preserve">, </w:t>
    </w:r>
    <w:r w:rsidR="009D01D1">
      <w:rPr>
        <w:rFonts w:ascii="Calibri" w:hAnsi="Calibri" w:cs="Calibri"/>
        <w:kern w:val="20"/>
        <w:sz w:val="18"/>
        <w:szCs w:val="18"/>
      </w:rPr>
      <w:t>12</w:t>
    </w:r>
    <w:r w:rsidRPr="00C725FF">
      <w:rPr>
        <w:rFonts w:ascii="Calibri" w:hAnsi="Calibri" w:cs="Calibri"/>
        <w:kern w:val="20"/>
        <w:sz w:val="18"/>
        <w:szCs w:val="18"/>
      </w:rPr>
      <w:t xml:space="preserve"> - </w:t>
    </w:r>
    <w:r w:rsidR="009D01D1">
      <w:rPr>
        <w:rFonts w:ascii="Calibri" w:hAnsi="Calibri" w:cs="Calibri"/>
        <w:kern w:val="20"/>
        <w:sz w:val="18"/>
        <w:szCs w:val="18"/>
      </w:rPr>
      <w:t>17100</w:t>
    </w:r>
    <w:r w:rsidRPr="00C725FF">
      <w:rPr>
        <w:rFonts w:ascii="Calibri" w:hAnsi="Calibri" w:cs="Calibri"/>
        <w:kern w:val="20"/>
        <w:sz w:val="18"/>
        <w:szCs w:val="18"/>
      </w:rPr>
      <w:t xml:space="preserve"> </w:t>
    </w:r>
    <w:r w:rsidR="009D01D1">
      <w:rPr>
        <w:rFonts w:ascii="Calibri" w:hAnsi="Calibri" w:cs="Calibri"/>
        <w:kern w:val="20"/>
        <w:sz w:val="18"/>
        <w:szCs w:val="18"/>
      </w:rPr>
      <w:t>SAVONA</w:t>
    </w:r>
    <w:r w:rsidRPr="00C725FF">
      <w:rPr>
        <w:rFonts w:ascii="Calibri" w:hAnsi="Calibri" w:cs="Calibri"/>
        <w:kern w:val="20"/>
        <w:sz w:val="18"/>
        <w:szCs w:val="18"/>
      </w:rPr>
      <w:t xml:space="preserve"> - tel. 01</w:t>
    </w:r>
    <w:r w:rsidR="009D01D1">
      <w:rPr>
        <w:rFonts w:ascii="Calibri" w:hAnsi="Calibri" w:cs="Calibri"/>
        <w:kern w:val="20"/>
        <w:sz w:val="18"/>
        <w:szCs w:val="18"/>
      </w:rPr>
      <w:t>9</w:t>
    </w:r>
    <w:r w:rsidRPr="00C725FF">
      <w:rPr>
        <w:rFonts w:ascii="Calibri" w:hAnsi="Calibri" w:cs="Calibri"/>
        <w:kern w:val="20"/>
        <w:sz w:val="18"/>
        <w:szCs w:val="18"/>
      </w:rPr>
      <w:t>/8</w:t>
    </w:r>
    <w:r w:rsidR="009D01D1">
      <w:rPr>
        <w:rFonts w:ascii="Calibri" w:hAnsi="Calibri" w:cs="Calibri"/>
        <w:kern w:val="20"/>
        <w:sz w:val="18"/>
        <w:szCs w:val="18"/>
      </w:rPr>
      <w:t>42901</w:t>
    </w:r>
    <w:r w:rsidR="00C2021F">
      <w:rPr>
        <w:rFonts w:ascii="Calibri" w:hAnsi="Calibri" w:cs="Calibri"/>
        <w:kern w:val="20"/>
        <w:sz w:val="18"/>
        <w:szCs w:val="18"/>
      </w:rPr>
      <w:t xml:space="preserve"> CF 80012240091</w:t>
    </w:r>
  </w:p>
  <w:p w14:paraId="6B5CC6C3" w14:textId="36DE8F9F" w:rsidR="00A14122" w:rsidRPr="00C725FF" w:rsidRDefault="00C2021F" w:rsidP="00510051">
    <w:pPr>
      <w:pStyle w:val="Pidipagina"/>
      <w:tabs>
        <w:tab w:val="left" w:pos="7371"/>
      </w:tabs>
      <w:jc w:val="center"/>
      <w:rPr>
        <w:rFonts w:ascii="Calibri" w:hAnsi="Calibri" w:cs="Calibri"/>
        <w:kern w:val="20"/>
        <w:sz w:val="18"/>
        <w:szCs w:val="18"/>
      </w:rPr>
    </w:pPr>
    <w:r>
      <w:rPr>
        <w:rFonts w:ascii="Calibri" w:hAnsi="Calibri" w:cs="Calibri"/>
        <w:kern w:val="20"/>
        <w:sz w:val="18"/>
        <w:szCs w:val="18"/>
      </w:rPr>
      <w:t>usp.sv</w:t>
    </w:r>
    <w:r w:rsidR="00510051" w:rsidRPr="00C725FF">
      <w:rPr>
        <w:rFonts w:ascii="Calibri" w:hAnsi="Calibri" w:cs="Calibri"/>
        <w:kern w:val="20"/>
        <w:sz w:val="18"/>
        <w:szCs w:val="18"/>
      </w:rPr>
      <w:t xml:space="preserve">@istruzione.it </w:t>
    </w:r>
    <w:r>
      <w:rPr>
        <w:rFonts w:ascii="Calibri" w:hAnsi="Calibri" w:cs="Calibri"/>
        <w:kern w:val="20"/>
        <w:sz w:val="18"/>
        <w:szCs w:val="18"/>
      </w:rPr>
      <w:t>–</w:t>
    </w:r>
    <w:r w:rsidR="00510051" w:rsidRPr="00C725FF">
      <w:rPr>
        <w:rFonts w:ascii="Calibri" w:hAnsi="Calibri" w:cs="Calibri"/>
        <w:kern w:val="20"/>
        <w:sz w:val="18"/>
        <w:szCs w:val="18"/>
      </w:rPr>
      <w:t xml:space="preserve"> </w:t>
    </w:r>
    <w:r>
      <w:rPr>
        <w:rFonts w:ascii="Calibri" w:hAnsi="Calibri" w:cs="Calibri"/>
        <w:kern w:val="20"/>
        <w:sz w:val="18"/>
        <w:szCs w:val="18"/>
      </w:rPr>
      <w:t>uspsv@pos</w:t>
    </w:r>
    <w:r w:rsidR="00510051" w:rsidRPr="00C725FF">
      <w:rPr>
        <w:rFonts w:ascii="Calibri" w:hAnsi="Calibri" w:cs="Calibri"/>
        <w:kern w:val="20"/>
        <w:sz w:val="18"/>
        <w:szCs w:val="18"/>
      </w:rPr>
      <w:t>tacert.istruzione.it - www.istruzioneliguria.</w:t>
    </w:r>
    <w:r w:rsidR="009754F8">
      <w:rPr>
        <w:rFonts w:ascii="Calibri" w:hAnsi="Calibri" w:cs="Calibri"/>
        <w:kern w:val="20"/>
        <w:sz w:val="18"/>
        <w:szCs w:val="18"/>
      </w:rPr>
      <w:t>gov</w:t>
    </w:r>
    <w:r w:rsidR="005819FB">
      <w:rPr>
        <w:rFonts w:ascii="Calibri" w:hAnsi="Calibri" w:cs="Calibri"/>
        <w:kern w:val="20"/>
        <w:sz w:val="18"/>
        <w:szCs w:val="18"/>
      </w:rPr>
      <w:t>.</w:t>
    </w:r>
    <w:r w:rsidR="00510051" w:rsidRPr="00C725FF">
      <w:rPr>
        <w:rFonts w:ascii="Calibri" w:hAnsi="Calibri" w:cs="Calibri"/>
        <w:kern w:val="20"/>
        <w:sz w:val="18"/>
        <w:szCs w:val="18"/>
      </w:rPr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C1B8F6" w14:textId="77777777" w:rsidR="00893219" w:rsidRDefault="00893219">
      <w:r>
        <w:separator/>
      </w:r>
    </w:p>
  </w:footnote>
  <w:footnote w:type="continuationSeparator" w:id="0">
    <w:p w14:paraId="263C1429" w14:textId="77777777" w:rsidR="00893219" w:rsidRDefault="00893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101F50" w14:textId="77777777" w:rsidR="00843C23" w:rsidRDefault="00843C23" w:rsidP="00B84149">
    <w:pPr>
      <w:spacing w:line="192" w:lineRule="auto"/>
      <w:jc w:val="center"/>
      <w:rPr>
        <w:rFonts w:ascii="Palace Script MT" w:hAnsi="Palace Script MT"/>
        <w:i/>
        <w:sz w:val="32"/>
        <w:szCs w:val="32"/>
      </w:rPr>
    </w:pPr>
  </w:p>
  <w:p w14:paraId="5516C6F9" w14:textId="77777777" w:rsidR="00843C23" w:rsidRDefault="00843C23" w:rsidP="00B84149">
    <w:pPr>
      <w:spacing w:line="192" w:lineRule="auto"/>
      <w:jc w:val="center"/>
      <w:rPr>
        <w:rFonts w:ascii="Palace Script MT" w:hAnsi="Palace Script MT"/>
        <w:i/>
        <w:sz w:val="32"/>
        <w:szCs w:val="32"/>
      </w:rPr>
    </w:pPr>
  </w:p>
  <w:p w14:paraId="49D8F38C" w14:textId="77777777" w:rsidR="00843C23" w:rsidRDefault="00843C23" w:rsidP="00B84149">
    <w:pPr>
      <w:spacing w:line="192" w:lineRule="auto"/>
      <w:jc w:val="center"/>
      <w:rPr>
        <w:rFonts w:ascii="Palace Script MT" w:hAnsi="Palace Script MT"/>
        <w:i/>
        <w:sz w:val="32"/>
        <w:szCs w:val="32"/>
      </w:rPr>
    </w:pPr>
  </w:p>
  <w:p w14:paraId="6D6B6D6F" w14:textId="77777777" w:rsidR="00843C23" w:rsidRDefault="00843C23" w:rsidP="00B84149">
    <w:pPr>
      <w:spacing w:line="192" w:lineRule="auto"/>
      <w:jc w:val="center"/>
      <w:rPr>
        <w:rFonts w:ascii="Palace Script MT" w:hAnsi="Palace Script MT"/>
        <w:i/>
        <w:sz w:val="32"/>
        <w:szCs w:val="32"/>
      </w:rPr>
    </w:pPr>
  </w:p>
  <w:p w14:paraId="4EC1F20E" w14:textId="23040CCA" w:rsidR="0024644B" w:rsidRPr="004B3C82" w:rsidRDefault="00B84149" w:rsidP="00B84149">
    <w:pPr>
      <w:spacing w:line="192" w:lineRule="auto"/>
      <w:jc w:val="center"/>
      <w:rPr>
        <w:rFonts w:ascii="Palace Script MT" w:hAnsi="Palace Script MT"/>
        <w:i/>
        <w:sz w:val="32"/>
        <w:szCs w:val="32"/>
      </w:rPr>
    </w:pPr>
    <w:r w:rsidRPr="004B3C82">
      <w:rPr>
        <w:rFonts w:ascii="Palace Script MT" w:hAnsi="Palace Script MT"/>
        <w:i/>
        <w:sz w:val="32"/>
        <w:szCs w:val="3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13E79"/>
    <w:multiLevelType w:val="hybridMultilevel"/>
    <w:tmpl w:val="8AE05C3E"/>
    <w:lvl w:ilvl="0" w:tplc="11DED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84DD6"/>
    <w:multiLevelType w:val="hybridMultilevel"/>
    <w:tmpl w:val="BD34FB8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D37816"/>
    <w:multiLevelType w:val="hybridMultilevel"/>
    <w:tmpl w:val="DD4671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51006"/>
    <w:multiLevelType w:val="multilevel"/>
    <w:tmpl w:val="DBAE4A34"/>
    <w:styleLink w:val="WW8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ourier New" w:hAnsi="Courier New" w:cs="Courier New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Wingdings" w:hAnsi="Wingdings" w:cs="Wingdings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Symbol" w:hAnsi="Symbol" w:cs="Symbol"/>
      </w:r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1B4F6B16"/>
    <w:multiLevelType w:val="hybridMultilevel"/>
    <w:tmpl w:val="F8C43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D247E"/>
    <w:multiLevelType w:val="hybridMultilevel"/>
    <w:tmpl w:val="A49207A6"/>
    <w:lvl w:ilvl="0" w:tplc="CF3CB7E6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33C92"/>
    <w:multiLevelType w:val="hybridMultilevel"/>
    <w:tmpl w:val="BEEE3594"/>
    <w:lvl w:ilvl="0" w:tplc="E466CB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D74A8"/>
    <w:multiLevelType w:val="hybridMultilevel"/>
    <w:tmpl w:val="867604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10EA6"/>
    <w:multiLevelType w:val="hybridMultilevel"/>
    <w:tmpl w:val="634854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2496B"/>
    <w:multiLevelType w:val="hybridMultilevel"/>
    <w:tmpl w:val="B322C8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97781"/>
    <w:multiLevelType w:val="hybridMultilevel"/>
    <w:tmpl w:val="B9581D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75F43"/>
    <w:multiLevelType w:val="hybridMultilevel"/>
    <w:tmpl w:val="9F3C6C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AF2E63"/>
    <w:multiLevelType w:val="hybridMultilevel"/>
    <w:tmpl w:val="2886E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63F33"/>
    <w:multiLevelType w:val="hybridMultilevel"/>
    <w:tmpl w:val="AC6AF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B73CA"/>
    <w:multiLevelType w:val="hybridMultilevel"/>
    <w:tmpl w:val="DB560A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842B1"/>
    <w:multiLevelType w:val="hybridMultilevel"/>
    <w:tmpl w:val="9910820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DF44633"/>
    <w:multiLevelType w:val="hybridMultilevel"/>
    <w:tmpl w:val="33FE298A"/>
    <w:lvl w:ilvl="0" w:tplc="A234550C"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720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2706982">
    <w:abstractNumId w:val="6"/>
  </w:num>
  <w:num w:numId="3" w16cid:durableId="232668404">
    <w:abstractNumId w:val="3"/>
  </w:num>
  <w:num w:numId="4" w16cid:durableId="930551916">
    <w:abstractNumId w:val="3"/>
    <w:lvlOverride w:ilvl="0">
      <w:startOverride w:val="1"/>
    </w:lvlOverride>
  </w:num>
  <w:num w:numId="5" w16cid:durableId="978150528">
    <w:abstractNumId w:val="0"/>
  </w:num>
  <w:num w:numId="6" w16cid:durableId="777987016">
    <w:abstractNumId w:val="12"/>
  </w:num>
  <w:num w:numId="7" w16cid:durableId="848442839">
    <w:abstractNumId w:val="9"/>
  </w:num>
  <w:num w:numId="8" w16cid:durableId="819927484">
    <w:abstractNumId w:val="15"/>
  </w:num>
  <w:num w:numId="9" w16cid:durableId="1648899451">
    <w:abstractNumId w:val="13"/>
  </w:num>
  <w:num w:numId="10" w16cid:durableId="1709065621">
    <w:abstractNumId w:val="8"/>
  </w:num>
  <w:num w:numId="11" w16cid:durableId="1368991936">
    <w:abstractNumId w:val="1"/>
  </w:num>
  <w:num w:numId="12" w16cid:durableId="1024096622">
    <w:abstractNumId w:val="10"/>
  </w:num>
  <w:num w:numId="13" w16cid:durableId="603461881">
    <w:abstractNumId w:val="16"/>
  </w:num>
  <w:num w:numId="14" w16cid:durableId="360396739">
    <w:abstractNumId w:val="5"/>
  </w:num>
  <w:num w:numId="15" w16cid:durableId="1690596670">
    <w:abstractNumId w:val="7"/>
  </w:num>
  <w:num w:numId="16" w16cid:durableId="1054894810">
    <w:abstractNumId w:val="2"/>
  </w:num>
  <w:num w:numId="17" w16cid:durableId="1416053964">
    <w:abstractNumId w:val="4"/>
  </w:num>
  <w:num w:numId="18" w16cid:durableId="540438398">
    <w:abstractNumId w:val="14"/>
  </w:num>
  <w:num w:numId="19" w16cid:durableId="69665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DF"/>
    <w:rsid w:val="000400F0"/>
    <w:rsid w:val="00046365"/>
    <w:rsid w:val="000531E7"/>
    <w:rsid w:val="0006510F"/>
    <w:rsid w:val="000822A3"/>
    <w:rsid w:val="000843CD"/>
    <w:rsid w:val="00092B87"/>
    <w:rsid w:val="000A429F"/>
    <w:rsid w:val="000B6FCC"/>
    <w:rsid w:val="000D18BD"/>
    <w:rsid w:val="000D389D"/>
    <w:rsid w:val="000E1713"/>
    <w:rsid w:val="000F2D88"/>
    <w:rsid w:val="000F45D4"/>
    <w:rsid w:val="000F5B63"/>
    <w:rsid w:val="0010408A"/>
    <w:rsid w:val="001077DA"/>
    <w:rsid w:val="00112E6E"/>
    <w:rsid w:val="00113176"/>
    <w:rsid w:val="001304A6"/>
    <w:rsid w:val="00156591"/>
    <w:rsid w:val="001671C5"/>
    <w:rsid w:val="0017261E"/>
    <w:rsid w:val="001814AE"/>
    <w:rsid w:val="001839DA"/>
    <w:rsid w:val="00194C80"/>
    <w:rsid w:val="001A4DD7"/>
    <w:rsid w:val="001B5A4A"/>
    <w:rsid w:val="001C70F3"/>
    <w:rsid w:val="001F3953"/>
    <w:rsid w:val="001F3B1A"/>
    <w:rsid w:val="001F684D"/>
    <w:rsid w:val="002043D1"/>
    <w:rsid w:val="00217CEF"/>
    <w:rsid w:val="00225556"/>
    <w:rsid w:val="00230FCF"/>
    <w:rsid w:val="0023754B"/>
    <w:rsid w:val="00237B74"/>
    <w:rsid w:val="0024644B"/>
    <w:rsid w:val="002625CF"/>
    <w:rsid w:val="00266FF5"/>
    <w:rsid w:val="00270326"/>
    <w:rsid w:val="0029571F"/>
    <w:rsid w:val="002D1D7A"/>
    <w:rsid w:val="002F02B1"/>
    <w:rsid w:val="002F02DF"/>
    <w:rsid w:val="00323DE9"/>
    <w:rsid w:val="0034606C"/>
    <w:rsid w:val="00355975"/>
    <w:rsid w:val="00360502"/>
    <w:rsid w:val="00396538"/>
    <w:rsid w:val="00397BC3"/>
    <w:rsid w:val="003A775D"/>
    <w:rsid w:val="003C17CE"/>
    <w:rsid w:val="003D65A8"/>
    <w:rsid w:val="003F36C3"/>
    <w:rsid w:val="004070EC"/>
    <w:rsid w:val="00412F87"/>
    <w:rsid w:val="00413518"/>
    <w:rsid w:val="00417727"/>
    <w:rsid w:val="00437E60"/>
    <w:rsid w:val="00474A4D"/>
    <w:rsid w:val="00482779"/>
    <w:rsid w:val="00496236"/>
    <w:rsid w:val="004A4B52"/>
    <w:rsid w:val="004B21A4"/>
    <w:rsid w:val="004B3C82"/>
    <w:rsid w:val="004B6231"/>
    <w:rsid w:val="004C7E0B"/>
    <w:rsid w:val="004D3DD4"/>
    <w:rsid w:val="004D7E70"/>
    <w:rsid w:val="004E081E"/>
    <w:rsid w:val="004F6221"/>
    <w:rsid w:val="00510051"/>
    <w:rsid w:val="00544604"/>
    <w:rsid w:val="0057193B"/>
    <w:rsid w:val="005819FB"/>
    <w:rsid w:val="00584666"/>
    <w:rsid w:val="005F2BEF"/>
    <w:rsid w:val="00607DC5"/>
    <w:rsid w:val="006324FA"/>
    <w:rsid w:val="00632579"/>
    <w:rsid w:val="00654434"/>
    <w:rsid w:val="0066414F"/>
    <w:rsid w:val="00665A79"/>
    <w:rsid w:val="0068021F"/>
    <w:rsid w:val="006830EF"/>
    <w:rsid w:val="006B4334"/>
    <w:rsid w:val="006B75F5"/>
    <w:rsid w:val="006C3C2F"/>
    <w:rsid w:val="006C7CFF"/>
    <w:rsid w:val="006D3C4E"/>
    <w:rsid w:val="006F3D5B"/>
    <w:rsid w:val="00706B9D"/>
    <w:rsid w:val="00714129"/>
    <w:rsid w:val="007447A4"/>
    <w:rsid w:val="00746245"/>
    <w:rsid w:val="00746FB3"/>
    <w:rsid w:val="007727C0"/>
    <w:rsid w:val="00775288"/>
    <w:rsid w:val="007764B6"/>
    <w:rsid w:val="00776A71"/>
    <w:rsid w:val="00786C1B"/>
    <w:rsid w:val="0079699A"/>
    <w:rsid w:val="007A5005"/>
    <w:rsid w:val="007B26FF"/>
    <w:rsid w:val="007B44AB"/>
    <w:rsid w:val="007D20E2"/>
    <w:rsid w:val="007D4448"/>
    <w:rsid w:val="007D48C6"/>
    <w:rsid w:val="007D54DE"/>
    <w:rsid w:val="0080068E"/>
    <w:rsid w:val="008219AB"/>
    <w:rsid w:val="0082543F"/>
    <w:rsid w:val="008309D9"/>
    <w:rsid w:val="0083173D"/>
    <w:rsid w:val="008437DF"/>
    <w:rsid w:val="00843C23"/>
    <w:rsid w:val="00845857"/>
    <w:rsid w:val="00845DC9"/>
    <w:rsid w:val="00893219"/>
    <w:rsid w:val="008B237E"/>
    <w:rsid w:val="008B3AA5"/>
    <w:rsid w:val="008B57FE"/>
    <w:rsid w:val="008D0EDC"/>
    <w:rsid w:val="008F4D3F"/>
    <w:rsid w:val="00916AE1"/>
    <w:rsid w:val="00922B27"/>
    <w:rsid w:val="009268EA"/>
    <w:rsid w:val="00934653"/>
    <w:rsid w:val="009371B0"/>
    <w:rsid w:val="00945492"/>
    <w:rsid w:val="009754F8"/>
    <w:rsid w:val="009B1CC3"/>
    <w:rsid w:val="009B4299"/>
    <w:rsid w:val="009B50C6"/>
    <w:rsid w:val="009D01D1"/>
    <w:rsid w:val="009D49E8"/>
    <w:rsid w:val="009F4EC9"/>
    <w:rsid w:val="00A04A94"/>
    <w:rsid w:val="00A04AC7"/>
    <w:rsid w:val="00A14122"/>
    <w:rsid w:val="00A23344"/>
    <w:rsid w:val="00A32572"/>
    <w:rsid w:val="00A35144"/>
    <w:rsid w:val="00AA470E"/>
    <w:rsid w:val="00AD4E38"/>
    <w:rsid w:val="00AE245C"/>
    <w:rsid w:val="00B06B6D"/>
    <w:rsid w:val="00B2705F"/>
    <w:rsid w:val="00B30BC5"/>
    <w:rsid w:val="00B3699D"/>
    <w:rsid w:val="00B4062C"/>
    <w:rsid w:val="00B469FC"/>
    <w:rsid w:val="00B54116"/>
    <w:rsid w:val="00B57AAA"/>
    <w:rsid w:val="00B73861"/>
    <w:rsid w:val="00B76821"/>
    <w:rsid w:val="00B84149"/>
    <w:rsid w:val="00B907FD"/>
    <w:rsid w:val="00BA0915"/>
    <w:rsid w:val="00BA1D0D"/>
    <w:rsid w:val="00BA705B"/>
    <w:rsid w:val="00BB78AF"/>
    <w:rsid w:val="00BD721F"/>
    <w:rsid w:val="00BD7E54"/>
    <w:rsid w:val="00BE7ED4"/>
    <w:rsid w:val="00BF7CB5"/>
    <w:rsid w:val="00C14CDE"/>
    <w:rsid w:val="00C2021F"/>
    <w:rsid w:val="00C25BD6"/>
    <w:rsid w:val="00C541AA"/>
    <w:rsid w:val="00C657D0"/>
    <w:rsid w:val="00C70D47"/>
    <w:rsid w:val="00C725FF"/>
    <w:rsid w:val="00CC5F18"/>
    <w:rsid w:val="00CD1A67"/>
    <w:rsid w:val="00CE5304"/>
    <w:rsid w:val="00CE611E"/>
    <w:rsid w:val="00CF0F59"/>
    <w:rsid w:val="00CF5788"/>
    <w:rsid w:val="00D0273B"/>
    <w:rsid w:val="00D10B9F"/>
    <w:rsid w:val="00D1258B"/>
    <w:rsid w:val="00D22EB7"/>
    <w:rsid w:val="00D31A0F"/>
    <w:rsid w:val="00D35272"/>
    <w:rsid w:val="00D51276"/>
    <w:rsid w:val="00D537FF"/>
    <w:rsid w:val="00D63ADE"/>
    <w:rsid w:val="00D77378"/>
    <w:rsid w:val="00D84D6A"/>
    <w:rsid w:val="00D94794"/>
    <w:rsid w:val="00E12BEF"/>
    <w:rsid w:val="00E13B59"/>
    <w:rsid w:val="00E348D1"/>
    <w:rsid w:val="00E53DBE"/>
    <w:rsid w:val="00E5464E"/>
    <w:rsid w:val="00EB62B8"/>
    <w:rsid w:val="00EB7D93"/>
    <w:rsid w:val="00EC02FF"/>
    <w:rsid w:val="00EC2AE5"/>
    <w:rsid w:val="00EC4FDC"/>
    <w:rsid w:val="00ED0BCB"/>
    <w:rsid w:val="00ED320F"/>
    <w:rsid w:val="00EF1486"/>
    <w:rsid w:val="00EF6FBF"/>
    <w:rsid w:val="00F0688C"/>
    <w:rsid w:val="00F153B3"/>
    <w:rsid w:val="00F15EAB"/>
    <w:rsid w:val="00F2291D"/>
    <w:rsid w:val="00F804D5"/>
    <w:rsid w:val="00F93673"/>
    <w:rsid w:val="00FA3A91"/>
    <w:rsid w:val="00FB1295"/>
    <w:rsid w:val="00FB3982"/>
    <w:rsid w:val="00FD200F"/>
    <w:rsid w:val="00FE1753"/>
    <w:rsid w:val="00FE2C9D"/>
    <w:rsid w:val="00FF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D6A58F"/>
  <w15:docId w15:val="{ABCB1AB7-A650-4432-BF9A-F7C438BF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MS Sans Serif" w:eastAsia="DejaVu Sans" w:hAnsi="MS Sans Serif" w:cs="DejaVu Sans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4">
    <w:name w:val="Car. predefinito paragrafo4"/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styleId="Collegamentoipertestuale">
    <w:name w:val="Hyperlink"/>
    <w:rPr>
      <w:color w:val="0000FF"/>
      <w:u w:val="single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lbany" w:hAnsi="Albany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lbany" w:hAnsi="Albany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i/>
      <w:i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lbany" w:hAnsi="Albany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lbany" w:hAnsi="Albany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  <w:rPr>
      <w:rFonts w:ascii="Verdana" w:hAnsi="Verdana"/>
      <w:sz w:val="20"/>
    </w:rPr>
  </w:style>
  <w:style w:type="paragraph" w:customStyle="1" w:styleId="responsabileprocedimento">
    <w:name w:val="responsabile procedimento"/>
    <w:basedOn w:val="Normale"/>
    <w:pPr>
      <w:spacing w:before="500"/>
    </w:pPr>
  </w:style>
  <w:style w:type="paragraph" w:customStyle="1" w:styleId="protocollo">
    <w:name w:val="protocollo"/>
    <w:basedOn w:val="Normale"/>
    <w:next w:val="Normale"/>
    <w:pPr>
      <w:tabs>
        <w:tab w:val="left" w:pos="5670"/>
      </w:tabs>
      <w:spacing w:before="850" w:after="567"/>
    </w:pPr>
    <w:rPr>
      <w:rFonts w:ascii="Comic Sans MS" w:hAnsi="Comic Sans MS"/>
      <w:sz w:val="28"/>
    </w:rPr>
  </w:style>
  <w:style w:type="paragraph" w:customStyle="1" w:styleId="oggetto">
    <w:name w:val="oggetto"/>
    <w:basedOn w:val="Normale"/>
    <w:next w:val="Normale"/>
    <w:pPr>
      <w:spacing w:before="600" w:after="400"/>
      <w:ind w:left="567" w:hanging="567"/>
      <w:jc w:val="both"/>
    </w:pPr>
    <w:rPr>
      <w:rFonts w:ascii="Comic Sans MS" w:hAnsi="Comic Sans MS"/>
      <w:bCs/>
    </w:rPr>
  </w:style>
  <w:style w:type="paragraph" w:customStyle="1" w:styleId="messaggio">
    <w:name w:val="messaggio"/>
    <w:basedOn w:val="Normale"/>
    <w:pPr>
      <w:spacing w:before="120"/>
      <w:ind w:firstLine="567"/>
      <w:jc w:val="both"/>
    </w:pPr>
    <w:rPr>
      <w:rFonts w:ascii="Comic Sans MS" w:hAnsi="Comic Sans MS"/>
    </w:rPr>
  </w:style>
  <w:style w:type="paragraph" w:customStyle="1" w:styleId="firma">
    <w:name w:val="firma"/>
    <w:basedOn w:val="Normale"/>
    <w:next w:val="responsabileprocedimento"/>
    <w:pPr>
      <w:tabs>
        <w:tab w:val="left" w:pos="4820"/>
        <w:tab w:val="center" w:pos="6804"/>
      </w:tabs>
      <w:spacing w:before="600"/>
    </w:pPr>
    <w:rPr>
      <w:rFonts w:ascii="Comic Sans MS" w:hAnsi="Comic Sans MS"/>
    </w:rPr>
  </w:style>
  <w:style w:type="paragraph" w:customStyle="1" w:styleId="destinatario">
    <w:name w:val="destinatario"/>
    <w:basedOn w:val="Normale"/>
    <w:pPr>
      <w:ind w:left="4820" w:hanging="300"/>
    </w:pPr>
    <w:rPr>
      <w:rFonts w:ascii="Comic Sans MS" w:hAnsi="Comic Sans MS"/>
    </w:rPr>
  </w:style>
  <w:style w:type="paragraph" w:customStyle="1" w:styleId="Contenutocornice">
    <w:name w:val="Contenuto cornice"/>
    <w:basedOn w:val="Corpotesto"/>
  </w:style>
  <w:style w:type="paragraph" w:customStyle="1" w:styleId="destconoscenza">
    <w:name w:val="dest. conoscenza"/>
    <w:basedOn w:val="destinatario"/>
    <w:next w:val="destinatario"/>
    <w:pPr>
      <w:ind w:hanging="735"/>
    </w:pPr>
  </w:style>
  <w:style w:type="table" w:styleId="Grigliatabella">
    <w:name w:val="Table Grid"/>
    <w:basedOn w:val="Tabellanormale"/>
    <w:rsid w:val="00F80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D65A8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A470E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A470E"/>
    <w:rPr>
      <w:rFonts w:asciiTheme="minorHAnsi" w:eastAsiaTheme="minorHAnsi" w:hAnsiTheme="minorHAnsi" w:cstheme="minorBidi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470E"/>
    <w:rPr>
      <w:vertAlign w:val="superscript"/>
    </w:rPr>
  </w:style>
  <w:style w:type="paragraph" w:customStyle="1" w:styleId="Textbody">
    <w:name w:val="Text body"/>
    <w:basedOn w:val="Normale"/>
    <w:rsid w:val="00230FCF"/>
    <w:pPr>
      <w:autoSpaceDN w:val="0"/>
      <w:spacing w:after="120"/>
      <w:textAlignment w:val="baseline"/>
    </w:pPr>
    <w:rPr>
      <w:rFonts w:ascii="Times New Roman" w:eastAsia="Arial Unicode MS" w:hAnsi="Times New Roman" w:cs="Mangal"/>
      <w:kern w:val="3"/>
      <w:sz w:val="22"/>
      <w:lang w:eastAsia="zh-CN"/>
    </w:rPr>
  </w:style>
  <w:style w:type="paragraph" w:customStyle="1" w:styleId="OmniPage1">
    <w:name w:val="OmniPage #1"/>
    <w:basedOn w:val="Normale"/>
    <w:rsid w:val="00230FCF"/>
    <w:pPr>
      <w:autoSpaceDN w:val="0"/>
      <w:spacing w:line="260" w:lineRule="exact"/>
      <w:textAlignment w:val="baseline"/>
    </w:pPr>
    <w:rPr>
      <w:rFonts w:ascii="Times New Roman" w:eastAsia="Arial Unicode MS" w:hAnsi="Times New Roman" w:cs="Mangal"/>
      <w:kern w:val="3"/>
      <w:lang w:eastAsia="zh-CN"/>
    </w:rPr>
  </w:style>
  <w:style w:type="numbering" w:customStyle="1" w:styleId="WW8Num1">
    <w:name w:val="WW8Num1"/>
    <w:basedOn w:val="Nessunelenco"/>
    <w:rsid w:val="00230FCF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C657D0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74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i00976\OneDrive%20-%20MIUR\Desktop\CARTA%20INTESTATA\carta%20intestata4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FAB6E-49BA-4EA9-9409-1D2A7BB02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intestata4</Template>
  <TotalTime>2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2062</CharactersWithSpaces>
  <SharedDoc>false</SharedDoc>
  <HLinks>
    <vt:vector size="18" baseType="variant">
      <vt:variant>
        <vt:i4>5570662</vt:i4>
      </vt:variant>
      <vt:variant>
        <vt:i4>6</vt:i4>
      </vt:variant>
      <vt:variant>
        <vt:i4>0</vt:i4>
      </vt:variant>
      <vt:variant>
        <vt:i4>5</vt:i4>
      </vt:variant>
      <vt:variant>
        <vt:lpwstr>mailto:antonino.milazzo.ge@istruzione.it</vt:lpwstr>
      </vt:variant>
      <vt:variant>
        <vt:lpwstr/>
      </vt:variant>
      <vt:variant>
        <vt:i4>1703950</vt:i4>
      </vt:variant>
      <vt:variant>
        <vt:i4>3</vt:i4>
      </vt:variant>
      <vt:variant>
        <vt:i4>0</vt:i4>
      </vt:variant>
      <vt:variant>
        <vt:i4>5</vt:i4>
      </vt:variant>
      <vt:variant>
        <vt:lpwstr>http://www.istruzioneliguria.it/</vt:lpwstr>
      </vt:variant>
      <vt:variant>
        <vt:lpwstr/>
      </vt:variant>
      <vt:variant>
        <vt:i4>2687041</vt:i4>
      </vt:variant>
      <vt:variant>
        <vt:i4>0</vt:i4>
      </vt:variant>
      <vt:variant>
        <vt:i4>0</vt:i4>
      </vt:variant>
      <vt:variant>
        <vt:i4>5</vt:i4>
      </vt:variant>
      <vt:variant>
        <vt:lpwstr>mailto:direzione-liguria@istruzione.it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Milazzo Antonino</dc:creator>
  <cp:keywords/>
  <dc:description/>
  <cp:lastModifiedBy>DALMASSO NADIA</cp:lastModifiedBy>
  <cp:revision>3</cp:revision>
  <cp:lastPrinted>2024-08-20T07:41:00Z</cp:lastPrinted>
  <dcterms:created xsi:type="dcterms:W3CDTF">2024-08-21T06:23:00Z</dcterms:created>
  <dcterms:modified xsi:type="dcterms:W3CDTF">2024-08-21T06:25:00Z</dcterms:modified>
</cp:coreProperties>
</file>